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CF6195">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CF6195" w:rsidRPr="00CF6195" w:rsidRDefault="00CF6195">
      <w:pPr>
        <w:bidi w:val="0"/>
        <w:rPr>
          <w:rFonts w:ascii="Franklin Gothic Medium" w:eastAsia="Times New Roman" w:hAnsi="Franklin Gothic Medium" w:cs="FrankRuehl"/>
          <w:sz w:val="32"/>
          <w:szCs w:val="32"/>
          <w:rtl/>
        </w:rPr>
      </w:pPr>
      <w:bookmarkStart w:id="0" w:name="_GoBack"/>
      <w:r w:rsidRPr="00CF6195">
        <w:rPr>
          <w:rFonts w:ascii="Franklin Gothic Medium" w:eastAsia="Times New Roman" w:hAnsi="Franklin Gothic Medium" w:cs="FrankRuehl"/>
          <w:sz w:val="32"/>
          <w:szCs w:val="32"/>
          <w:rtl/>
        </w:rPr>
        <w:br w:type="page"/>
      </w:r>
    </w:p>
    <w:bookmarkEnd w:id="0"/>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803EDE" w:rsidRPr="00803EDE">
          <w:rPr>
            <w:noProof/>
            <w:rtl/>
            <w:lang w:val="he-IL"/>
          </w:rPr>
          <w:t>4</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0102E"/>
    <w:rsid w:val="006A6AA2"/>
    <w:rsid w:val="006C0AC9"/>
    <w:rsid w:val="00712845"/>
    <w:rsid w:val="00785839"/>
    <w:rsid w:val="007B67F1"/>
    <w:rsid w:val="00803EDE"/>
    <w:rsid w:val="00851B1C"/>
    <w:rsid w:val="008A50C2"/>
    <w:rsid w:val="00953E20"/>
    <w:rsid w:val="009752F0"/>
    <w:rsid w:val="0097736A"/>
    <w:rsid w:val="009D492F"/>
    <w:rsid w:val="009D49B5"/>
    <w:rsid w:val="00A07C1A"/>
    <w:rsid w:val="00A33EE0"/>
    <w:rsid w:val="00A373DD"/>
    <w:rsid w:val="00A41011"/>
    <w:rsid w:val="00AC47AA"/>
    <w:rsid w:val="00B40BC1"/>
    <w:rsid w:val="00B66D18"/>
    <w:rsid w:val="00B70B01"/>
    <w:rsid w:val="00BA22B2"/>
    <w:rsid w:val="00BD38B8"/>
    <w:rsid w:val="00C662F0"/>
    <w:rsid w:val="00CF6195"/>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85B2"/>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76D966D6</Template>
  <TotalTime>0</TotalTime>
  <Pages>13</Pages>
  <Words>1789</Words>
  <Characters>8945</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2021-02-03T17:22:00Z</dcterms:created>
  <dcterms:modified xsi:type="dcterms:W3CDTF">2021-02-03T17:22:00Z</dcterms:modified>
</cp:coreProperties>
</file>