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p>
    <w:p w:rsidR="0097736A" w:rsidRPr="0097736A" w:rsidRDefault="005502EF" w:rsidP="00CF6195">
      <w:pPr>
        <w:spacing w:line="360" w:lineRule="auto"/>
        <w:ind w:right="-360"/>
        <w:jc w:val="center"/>
        <w:rPr>
          <w:rFonts w:ascii="Franklin Gothic Medium" w:eastAsia="Times New Roman" w:hAnsi="Franklin Gothic Medium" w:cs="FrankRuehl" w:hint="cs"/>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CF6195" w:rsidRPr="00CF6195" w:rsidRDefault="00CF6195">
      <w:pPr>
        <w:bidi w:val="0"/>
        <w:rPr>
          <w:rFonts w:ascii="Franklin Gothic Medium" w:eastAsia="Times New Roman" w:hAnsi="Franklin Gothic Medium" w:cs="FrankRuehl"/>
          <w:sz w:val="32"/>
          <w:szCs w:val="32"/>
          <w:rtl/>
        </w:rPr>
      </w:pPr>
      <w:bookmarkStart w:id="0" w:name="_GoBack"/>
      <w:r w:rsidRPr="00CF6195">
        <w:rPr>
          <w:rFonts w:ascii="Franklin Gothic Medium" w:eastAsia="Times New Roman" w:hAnsi="Franklin Gothic Medium" w:cs="FrankRuehl"/>
          <w:sz w:val="32"/>
          <w:szCs w:val="32"/>
          <w:rtl/>
        </w:rPr>
        <w:br w:type="page"/>
      </w:r>
    </w:p>
    <w:bookmarkEnd w:id="0"/>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מספר ת.זהות: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החלקה/ות: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lastRenderedPageBreak/>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lastRenderedPageBreak/>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ולאחר שהתייעצתי עם קונסטרוקטור מוסמך (שם הקונסטרוקטור)  ___________________ , כי במבנה המוצע אין תקרות/רצפות "פל-קל"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הכל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908" w:rsidRDefault="00160908" w:rsidP="007B67F1">
      <w:pPr>
        <w:spacing w:after="0" w:line="240" w:lineRule="auto"/>
      </w:pPr>
      <w:r>
        <w:separator/>
      </w:r>
    </w:p>
  </w:endnote>
  <w:endnote w:type="continuationSeparator" w:id="0">
    <w:p w:rsidR="00160908" w:rsidRDefault="00160908"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803EDE" w:rsidRPr="00803EDE">
          <w:rPr>
            <w:noProof/>
            <w:rtl/>
            <w:lang w:val="he-IL"/>
          </w:rPr>
          <w:t>4</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908" w:rsidRDefault="00160908" w:rsidP="007B67F1">
      <w:pPr>
        <w:spacing w:after="0" w:line="240" w:lineRule="auto"/>
      </w:pPr>
      <w:r>
        <w:separator/>
      </w:r>
    </w:p>
  </w:footnote>
  <w:footnote w:type="continuationSeparator" w:id="0">
    <w:p w:rsidR="00160908" w:rsidRDefault="00160908"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563CF"/>
    <w:rsid w:val="00160908"/>
    <w:rsid w:val="00160BEA"/>
    <w:rsid w:val="001C08F7"/>
    <w:rsid w:val="00212A9B"/>
    <w:rsid w:val="00264B85"/>
    <w:rsid w:val="00292BF2"/>
    <w:rsid w:val="002B063B"/>
    <w:rsid w:val="002C54F2"/>
    <w:rsid w:val="002D58EF"/>
    <w:rsid w:val="00364149"/>
    <w:rsid w:val="00395D83"/>
    <w:rsid w:val="00396C3C"/>
    <w:rsid w:val="003A25B3"/>
    <w:rsid w:val="005502EF"/>
    <w:rsid w:val="005742FF"/>
    <w:rsid w:val="005B1330"/>
    <w:rsid w:val="005C5434"/>
    <w:rsid w:val="0060102E"/>
    <w:rsid w:val="006A6AA2"/>
    <w:rsid w:val="006C0AC9"/>
    <w:rsid w:val="00712845"/>
    <w:rsid w:val="00785839"/>
    <w:rsid w:val="007B67F1"/>
    <w:rsid w:val="00803EDE"/>
    <w:rsid w:val="00851B1C"/>
    <w:rsid w:val="008A50C2"/>
    <w:rsid w:val="00953E20"/>
    <w:rsid w:val="009752F0"/>
    <w:rsid w:val="0097736A"/>
    <w:rsid w:val="009D492F"/>
    <w:rsid w:val="009D49B5"/>
    <w:rsid w:val="00A07C1A"/>
    <w:rsid w:val="00A33EE0"/>
    <w:rsid w:val="00A373DD"/>
    <w:rsid w:val="00A41011"/>
    <w:rsid w:val="00AC47AA"/>
    <w:rsid w:val="00B40BC1"/>
    <w:rsid w:val="00B66D18"/>
    <w:rsid w:val="00B70B01"/>
    <w:rsid w:val="00BA22B2"/>
    <w:rsid w:val="00BD38B8"/>
    <w:rsid w:val="00C662F0"/>
    <w:rsid w:val="00CF6195"/>
    <w:rsid w:val="00DF2910"/>
    <w:rsid w:val="00E13AFC"/>
    <w:rsid w:val="00E233C6"/>
    <w:rsid w:val="00E764B9"/>
    <w:rsid w:val="00E81622"/>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2B85B2"/>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76D966D6</Template>
  <TotalTime>0</TotalTime>
  <Pages>13</Pages>
  <Words>1789</Words>
  <Characters>8945</Characters>
  <Application>Microsoft Office Word</Application>
  <DocSecurity>0</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2</cp:revision>
  <cp:lastPrinted>2020-05-05T14:22:00Z</cp:lastPrinted>
  <dcterms:created xsi:type="dcterms:W3CDTF">2021-02-03T17:22:00Z</dcterms:created>
  <dcterms:modified xsi:type="dcterms:W3CDTF">2021-02-03T17:22:00Z</dcterms:modified>
</cp:coreProperties>
</file>